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7529F980" w:rsidR="00CE0DA7" w:rsidRPr="00195A70" w:rsidRDefault="007D3DD2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Bearpark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C5C7A3E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066BFED1" w:rsidR="00CE0DA7" w:rsidRPr="00195A70" w:rsidRDefault="007D3DD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Rachel Parker, Clerk and RFO to Bearpark Parish Council 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t>________________________________________________    _____________________________________________________    _____________________________________________________    _____________________________________________________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46440F1A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7D3DD2">
              <w:rPr>
                <w:rFonts w:ascii="Arial" w:hAnsi="Arial" w:cs="Arial"/>
                <w:color w:val="5A5A5A"/>
                <w:lang w:eastAsia="en-GB"/>
              </w:rPr>
              <w:t>10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4DDB9C94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Announcement made by: </w:t>
            </w:r>
            <w:r w:rsidR="007D3DD2">
              <w:rPr>
                <w:rFonts w:ascii="Arial" w:hAnsi="Arial" w:cs="Arial"/>
                <w:color w:val="5A5A5A"/>
                <w:lang w:eastAsia="en-GB"/>
              </w:rPr>
              <w:t xml:space="preserve">Rachel Parker, Clerk and RFO to Bearpark Parish Council 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57D08FAE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</w:t>
            </w:r>
            <w:r w:rsidR="007D3DD2">
              <w:rPr>
                <w:rFonts w:ascii="Arial" w:hAnsi="Arial" w:cs="Arial"/>
                <w:color w:val="5A5A5A"/>
                <w:lang w:eastAsia="en-GB"/>
              </w:rPr>
              <w:t xml:space="preserve"> 30 September 2026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8557D" w14:textId="77777777" w:rsidR="006837EC" w:rsidRDefault="006837EC">
      <w:r>
        <w:separator/>
      </w:r>
    </w:p>
  </w:endnote>
  <w:endnote w:type="continuationSeparator" w:id="0">
    <w:p w14:paraId="5DE8C48A" w14:textId="77777777" w:rsidR="006837EC" w:rsidRDefault="0068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2458" w14:textId="77777777" w:rsidR="006837EC" w:rsidRDefault="006837EC">
      <w:r>
        <w:separator/>
      </w:r>
    </w:p>
  </w:footnote>
  <w:footnote w:type="continuationSeparator" w:id="0">
    <w:p w14:paraId="4867BF1C" w14:textId="77777777" w:rsidR="006837EC" w:rsidRDefault="00683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837EC"/>
    <w:rsid w:val="006B1AEB"/>
    <w:rsid w:val="00740A10"/>
    <w:rsid w:val="00754F30"/>
    <w:rsid w:val="00795027"/>
    <w:rsid w:val="007D3DD2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61B70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Rachel Parker</cp:lastModifiedBy>
  <cp:revision>2</cp:revision>
  <cp:lastPrinted>2016-01-05T15:13:00Z</cp:lastPrinted>
  <dcterms:created xsi:type="dcterms:W3CDTF">2026-10-14T20:52:00Z</dcterms:created>
  <dcterms:modified xsi:type="dcterms:W3CDTF">2026-10-14T20:52:00Z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